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EE7" w:rsidRDefault="00E42EE7" w:rsidP="00E42EE7">
      <w:pPr>
        <w:rPr>
          <w:sz w:val="70"/>
          <w:szCs w:val="70"/>
        </w:rPr>
      </w:pPr>
    </w:p>
    <w:p w:rsidR="00E42EE7" w:rsidRDefault="00E42EE7" w:rsidP="00E42EE7">
      <w:pPr>
        <w:rPr>
          <w:sz w:val="70"/>
          <w:szCs w:val="70"/>
        </w:rPr>
      </w:pPr>
    </w:p>
    <w:p w:rsidR="00E42EE7" w:rsidRDefault="00E42EE7" w:rsidP="00E42EE7">
      <w:pPr>
        <w:jc w:val="center"/>
        <w:rPr>
          <w:b/>
          <w:sz w:val="70"/>
          <w:szCs w:val="70"/>
        </w:rPr>
      </w:pPr>
      <w:r>
        <w:rPr>
          <w:b/>
          <w:sz w:val="70"/>
          <w:szCs w:val="70"/>
        </w:rPr>
        <w:t>Herzlich willkommen!</w:t>
      </w:r>
    </w:p>
    <w:p w:rsidR="00E42EE7" w:rsidRDefault="00E42EE7" w:rsidP="00E42EE7">
      <w:pPr>
        <w:jc w:val="center"/>
        <w:rPr>
          <w:b/>
          <w:sz w:val="70"/>
          <w:szCs w:val="70"/>
        </w:rPr>
      </w:pPr>
    </w:p>
    <w:p w:rsidR="00E42EE7" w:rsidRPr="000D0238" w:rsidRDefault="009C7D2E" w:rsidP="00E42EE7">
      <w:pPr>
        <w:jc w:val="center"/>
        <w:rPr>
          <w:sz w:val="32"/>
          <w:szCs w:val="32"/>
        </w:rPr>
      </w:pPr>
      <w:r>
        <w:rPr>
          <w:sz w:val="32"/>
          <w:szCs w:val="32"/>
        </w:rPr>
        <w:t>Fort</w:t>
      </w:r>
      <w:r w:rsidR="00E42EE7" w:rsidRPr="000D0238">
        <w:rPr>
          <w:sz w:val="32"/>
          <w:szCs w:val="32"/>
        </w:rPr>
        <w:t>bildung vom (Datum), (Ort)</w:t>
      </w:r>
    </w:p>
    <w:p w:rsidR="00E42EE7" w:rsidRDefault="00E42EE7" w:rsidP="00E42EE7">
      <w:pPr>
        <w:jc w:val="center"/>
        <w:rPr>
          <w:sz w:val="28"/>
          <w:szCs w:val="28"/>
        </w:rPr>
      </w:pPr>
    </w:p>
    <w:p w:rsidR="00E42EE7" w:rsidRPr="000D0238" w:rsidRDefault="00E42EE7" w:rsidP="00E42EE7">
      <w:pPr>
        <w:jc w:val="center"/>
        <w:rPr>
          <w:sz w:val="28"/>
          <w:szCs w:val="28"/>
        </w:rPr>
      </w:pPr>
    </w:p>
    <w:p w:rsidR="0009093D" w:rsidRDefault="0009093D" w:rsidP="00E42EE7">
      <w:pPr>
        <w:shd w:val="clear" w:color="auto" w:fill="92D050"/>
        <w:jc w:val="center"/>
        <w:rPr>
          <w:b/>
          <w:sz w:val="40"/>
          <w:szCs w:val="40"/>
        </w:rPr>
      </w:pPr>
    </w:p>
    <w:p w:rsidR="00E42EE7" w:rsidRDefault="009C7D2E" w:rsidP="00E42EE7">
      <w:pPr>
        <w:shd w:val="clear" w:color="auto" w:fill="92D05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(</w:t>
      </w:r>
      <w:r w:rsidR="00E42EE7" w:rsidRPr="000D0238">
        <w:rPr>
          <w:b/>
          <w:sz w:val="40"/>
          <w:szCs w:val="40"/>
        </w:rPr>
        <w:t xml:space="preserve">Titel der </w:t>
      </w:r>
      <w:r>
        <w:rPr>
          <w:b/>
          <w:sz w:val="40"/>
          <w:szCs w:val="40"/>
        </w:rPr>
        <w:t>Fort</w:t>
      </w:r>
      <w:r w:rsidR="00E42EE7" w:rsidRPr="000D0238">
        <w:rPr>
          <w:b/>
          <w:sz w:val="40"/>
          <w:szCs w:val="40"/>
        </w:rPr>
        <w:t>bildung</w:t>
      </w:r>
      <w:r>
        <w:rPr>
          <w:b/>
          <w:sz w:val="40"/>
          <w:szCs w:val="40"/>
        </w:rPr>
        <w:t>)</w:t>
      </w:r>
    </w:p>
    <w:p w:rsidR="00E42EE7" w:rsidRPr="000D0238" w:rsidRDefault="00E42EE7" w:rsidP="00E42EE7">
      <w:pPr>
        <w:shd w:val="clear" w:color="auto" w:fill="92D050"/>
        <w:jc w:val="center"/>
        <w:rPr>
          <w:b/>
          <w:sz w:val="40"/>
          <w:szCs w:val="40"/>
        </w:rPr>
      </w:pPr>
    </w:p>
    <w:p w:rsidR="00E42EE7" w:rsidRPr="000D0238" w:rsidRDefault="009C7D2E" w:rsidP="009C7D2E">
      <w:pPr>
        <w:shd w:val="clear" w:color="auto" w:fill="92D050"/>
        <w:jc w:val="center"/>
        <w:rPr>
          <w:sz w:val="32"/>
          <w:szCs w:val="32"/>
        </w:rPr>
      </w:pPr>
      <w:r>
        <w:rPr>
          <w:sz w:val="32"/>
          <w:szCs w:val="32"/>
        </w:rPr>
        <w:t>(</w:t>
      </w:r>
      <w:r w:rsidR="00E42EE7" w:rsidRPr="000D0238">
        <w:rPr>
          <w:sz w:val="32"/>
          <w:szCs w:val="32"/>
        </w:rPr>
        <w:t xml:space="preserve">Kurzbeschreibung der </w:t>
      </w:r>
      <w:r>
        <w:rPr>
          <w:sz w:val="32"/>
          <w:szCs w:val="32"/>
        </w:rPr>
        <w:t>Fort</w:t>
      </w:r>
      <w:r w:rsidR="00E42EE7" w:rsidRPr="000D0238">
        <w:rPr>
          <w:sz w:val="32"/>
          <w:szCs w:val="32"/>
        </w:rPr>
        <w:t>bildung</w:t>
      </w:r>
      <w:r>
        <w:rPr>
          <w:sz w:val="32"/>
          <w:szCs w:val="32"/>
        </w:rPr>
        <w:t>)</w:t>
      </w:r>
    </w:p>
    <w:p w:rsidR="00E42EE7" w:rsidRDefault="00E42EE7" w:rsidP="00E42EE7">
      <w:pPr>
        <w:shd w:val="clear" w:color="auto" w:fill="92D050"/>
        <w:jc w:val="center"/>
        <w:rPr>
          <w:sz w:val="40"/>
          <w:szCs w:val="40"/>
        </w:rPr>
      </w:pPr>
    </w:p>
    <w:p w:rsidR="00E42EE7" w:rsidRDefault="00E42EE7" w:rsidP="00E42EE7">
      <w:pPr>
        <w:shd w:val="clear" w:color="auto" w:fill="92D050"/>
        <w:jc w:val="center"/>
        <w:rPr>
          <w:sz w:val="40"/>
          <w:szCs w:val="40"/>
        </w:rPr>
      </w:pPr>
    </w:p>
    <w:p w:rsidR="00E42EE7" w:rsidRDefault="00E42EE7" w:rsidP="00E42EE7">
      <w:pPr>
        <w:jc w:val="center"/>
        <w:rPr>
          <w:sz w:val="40"/>
          <w:szCs w:val="40"/>
        </w:rPr>
      </w:pPr>
    </w:p>
    <w:p w:rsidR="00E42EE7" w:rsidRDefault="00E42EE7" w:rsidP="00E42EE7">
      <w:pPr>
        <w:rPr>
          <w:sz w:val="40"/>
          <w:szCs w:val="40"/>
        </w:rPr>
      </w:pPr>
    </w:p>
    <w:p w:rsidR="00E42EE7" w:rsidRDefault="00E42EE7" w:rsidP="00E42EE7">
      <w:pPr>
        <w:rPr>
          <w:sz w:val="32"/>
          <w:szCs w:val="32"/>
        </w:rPr>
      </w:pPr>
      <w:r>
        <w:rPr>
          <w:sz w:val="32"/>
          <w:szCs w:val="32"/>
        </w:rPr>
        <w:t>Referent/in:</w:t>
      </w:r>
    </w:p>
    <w:p w:rsidR="00E42EE7" w:rsidRDefault="00E42EE7" w:rsidP="00E42EE7">
      <w:pPr>
        <w:rPr>
          <w:sz w:val="32"/>
          <w:szCs w:val="32"/>
        </w:rPr>
      </w:pPr>
      <w:r>
        <w:rPr>
          <w:sz w:val="32"/>
          <w:szCs w:val="32"/>
        </w:rPr>
        <w:t>(Name)</w:t>
      </w:r>
    </w:p>
    <w:p w:rsidR="00E42EE7" w:rsidRDefault="00E42EE7" w:rsidP="00E42EE7">
      <w:pPr>
        <w:rPr>
          <w:sz w:val="32"/>
          <w:szCs w:val="32"/>
        </w:rPr>
      </w:pPr>
      <w:r>
        <w:rPr>
          <w:sz w:val="32"/>
          <w:szCs w:val="32"/>
        </w:rPr>
        <w:t>(Titel)</w:t>
      </w:r>
    </w:p>
    <w:p w:rsidR="00E42EE7" w:rsidRDefault="00E42EE7" w:rsidP="00E42EE7">
      <w:pPr>
        <w:rPr>
          <w:sz w:val="32"/>
          <w:szCs w:val="32"/>
        </w:rPr>
      </w:pPr>
    </w:p>
    <w:p w:rsidR="00E42EE7" w:rsidRDefault="00E42EE7" w:rsidP="00E42EE7">
      <w:pPr>
        <w:rPr>
          <w:sz w:val="32"/>
          <w:szCs w:val="32"/>
        </w:rPr>
      </w:pPr>
      <w:r>
        <w:rPr>
          <w:sz w:val="32"/>
          <w:szCs w:val="32"/>
        </w:rPr>
        <w:t>Kontakt:</w:t>
      </w:r>
    </w:p>
    <w:p w:rsidR="00E42EE7" w:rsidRPr="000D0238" w:rsidRDefault="009C7D2E" w:rsidP="00E42EE7">
      <w:pPr>
        <w:rPr>
          <w:sz w:val="32"/>
          <w:szCs w:val="32"/>
        </w:rPr>
      </w:pPr>
      <w:r>
        <w:rPr>
          <w:sz w:val="32"/>
          <w:szCs w:val="32"/>
        </w:rPr>
        <w:t>(E-Maila</w:t>
      </w:r>
      <w:r w:rsidR="00E42EE7">
        <w:rPr>
          <w:sz w:val="32"/>
          <w:szCs w:val="32"/>
        </w:rPr>
        <w:t>dresse)</w:t>
      </w:r>
    </w:p>
    <w:p w:rsidR="00E42EE7" w:rsidRDefault="00E42EE7" w:rsidP="00E42EE7">
      <w:pPr>
        <w:jc w:val="center"/>
        <w:rPr>
          <w:sz w:val="28"/>
          <w:szCs w:val="28"/>
        </w:rPr>
      </w:pPr>
    </w:p>
    <w:p w:rsidR="00E42EE7" w:rsidRDefault="00E42EE7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A319A" w:rsidRPr="008A319A" w:rsidRDefault="008A319A" w:rsidP="008A319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Programm:</w:t>
      </w:r>
    </w:p>
    <w:p w:rsidR="008A319A" w:rsidRDefault="008A319A" w:rsidP="008A319A">
      <w:pPr>
        <w:spacing w:after="160" w:line="259" w:lineRule="auto"/>
        <w:jc w:val="center"/>
        <w:rPr>
          <w:sz w:val="28"/>
          <w:szCs w:val="28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3914"/>
        <w:gridCol w:w="4024"/>
      </w:tblGrid>
      <w:tr w:rsidR="008A319A" w:rsidTr="009C7D2E">
        <w:tc>
          <w:tcPr>
            <w:tcW w:w="2127" w:type="dxa"/>
            <w:shd w:val="clear" w:color="auto" w:fill="92D050"/>
          </w:tcPr>
          <w:p w:rsidR="008A319A" w:rsidRDefault="009C7D2E">
            <w:pPr>
              <w:spacing w:after="160"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</w:t>
            </w:r>
            <w:r w:rsidR="008A319A">
              <w:rPr>
                <w:sz w:val="28"/>
                <w:szCs w:val="28"/>
              </w:rPr>
              <w:t>eit</w:t>
            </w:r>
          </w:p>
        </w:tc>
        <w:tc>
          <w:tcPr>
            <w:tcW w:w="3914" w:type="dxa"/>
            <w:shd w:val="clear" w:color="auto" w:fill="92D050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Inhalt</w:t>
            </w:r>
          </w:p>
        </w:tc>
        <w:tc>
          <w:tcPr>
            <w:tcW w:w="4024" w:type="dxa"/>
            <w:shd w:val="clear" w:color="auto" w:fill="92D050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Referent/in</w:t>
            </w:r>
          </w:p>
        </w:tc>
      </w:tr>
      <w:tr w:rsidR="008A319A" w:rsidTr="009C7D2E">
        <w:tc>
          <w:tcPr>
            <w:tcW w:w="2127" w:type="dxa"/>
          </w:tcPr>
          <w:p w:rsidR="008A319A" w:rsidRDefault="009C7D2E">
            <w:pPr>
              <w:spacing w:after="160"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08.00 – 09.00</w:t>
            </w:r>
          </w:p>
        </w:tc>
        <w:tc>
          <w:tcPr>
            <w:tcW w:w="3914" w:type="dxa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4024" w:type="dxa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8A319A" w:rsidTr="009C7D2E">
        <w:tc>
          <w:tcPr>
            <w:tcW w:w="2127" w:type="dxa"/>
            <w:shd w:val="clear" w:color="auto" w:fill="92D050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3914" w:type="dxa"/>
            <w:shd w:val="clear" w:color="auto" w:fill="92D050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4024" w:type="dxa"/>
            <w:shd w:val="clear" w:color="auto" w:fill="92D050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8A319A" w:rsidTr="009C7D2E">
        <w:tc>
          <w:tcPr>
            <w:tcW w:w="2127" w:type="dxa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3914" w:type="dxa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4024" w:type="dxa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8A319A" w:rsidTr="009C7D2E">
        <w:tc>
          <w:tcPr>
            <w:tcW w:w="2127" w:type="dxa"/>
            <w:shd w:val="clear" w:color="auto" w:fill="92D050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3914" w:type="dxa"/>
            <w:shd w:val="clear" w:color="auto" w:fill="92D050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4024" w:type="dxa"/>
            <w:shd w:val="clear" w:color="auto" w:fill="92D050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8A319A" w:rsidTr="009C7D2E">
        <w:tc>
          <w:tcPr>
            <w:tcW w:w="2127" w:type="dxa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3914" w:type="dxa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4024" w:type="dxa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8A319A" w:rsidTr="009C7D2E">
        <w:tc>
          <w:tcPr>
            <w:tcW w:w="2127" w:type="dxa"/>
            <w:shd w:val="clear" w:color="auto" w:fill="92D050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3914" w:type="dxa"/>
            <w:shd w:val="clear" w:color="auto" w:fill="92D050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4024" w:type="dxa"/>
            <w:shd w:val="clear" w:color="auto" w:fill="92D050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8A319A" w:rsidTr="009C7D2E">
        <w:tc>
          <w:tcPr>
            <w:tcW w:w="2127" w:type="dxa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3914" w:type="dxa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4024" w:type="dxa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8A319A" w:rsidTr="009C7D2E">
        <w:tc>
          <w:tcPr>
            <w:tcW w:w="2127" w:type="dxa"/>
            <w:shd w:val="clear" w:color="auto" w:fill="92D050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3914" w:type="dxa"/>
            <w:shd w:val="clear" w:color="auto" w:fill="92D050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4024" w:type="dxa"/>
            <w:shd w:val="clear" w:color="auto" w:fill="92D050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8A319A" w:rsidTr="009C7D2E">
        <w:tc>
          <w:tcPr>
            <w:tcW w:w="2127" w:type="dxa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3914" w:type="dxa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4024" w:type="dxa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8A319A" w:rsidTr="009C7D2E">
        <w:tc>
          <w:tcPr>
            <w:tcW w:w="2127" w:type="dxa"/>
            <w:shd w:val="clear" w:color="auto" w:fill="92D050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3914" w:type="dxa"/>
            <w:shd w:val="clear" w:color="auto" w:fill="92D050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4024" w:type="dxa"/>
            <w:shd w:val="clear" w:color="auto" w:fill="92D050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8A319A" w:rsidTr="009C7D2E">
        <w:tc>
          <w:tcPr>
            <w:tcW w:w="2127" w:type="dxa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3914" w:type="dxa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4024" w:type="dxa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8A319A" w:rsidTr="009C7D2E">
        <w:tc>
          <w:tcPr>
            <w:tcW w:w="2127" w:type="dxa"/>
            <w:shd w:val="clear" w:color="auto" w:fill="92D050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3914" w:type="dxa"/>
            <w:shd w:val="clear" w:color="auto" w:fill="92D050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4024" w:type="dxa"/>
            <w:shd w:val="clear" w:color="auto" w:fill="92D050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8A319A" w:rsidTr="009C7D2E">
        <w:tc>
          <w:tcPr>
            <w:tcW w:w="2127" w:type="dxa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3914" w:type="dxa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4024" w:type="dxa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8A319A" w:rsidTr="009C7D2E">
        <w:tc>
          <w:tcPr>
            <w:tcW w:w="2127" w:type="dxa"/>
            <w:shd w:val="clear" w:color="auto" w:fill="92D050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3914" w:type="dxa"/>
            <w:shd w:val="clear" w:color="auto" w:fill="92D050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4024" w:type="dxa"/>
            <w:shd w:val="clear" w:color="auto" w:fill="92D050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8A319A" w:rsidTr="009C7D2E">
        <w:tc>
          <w:tcPr>
            <w:tcW w:w="2127" w:type="dxa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3914" w:type="dxa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4024" w:type="dxa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8A319A" w:rsidTr="009C7D2E">
        <w:tc>
          <w:tcPr>
            <w:tcW w:w="2127" w:type="dxa"/>
            <w:shd w:val="clear" w:color="auto" w:fill="92D050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3914" w:type="dxa"/>
            <w:shd w:val="clear" w:color="auto" w:fill="92D050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4024" w:type="dxa"/>
            <w:shd w:val="clear" w:color="auto" w:fill="92D050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8A319A" w:rsidTr="009C7D2E">
        <w:tc>
          <w:tcPr>
            <w:tcW w:w="2127" w:type="dxa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3914" w:type="dxa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4024" w:type="dxa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8A319A" w:rsidTr="009C7D2E">
        <w:tc>
          <w:tcPr>
            <w:tcW w:w="2127" w:type="dxa"/>
            <w:shd w:val="clear" w:color="auto" w:fill="92D050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3914" w:type="dxa"/>
            <w:shd w:val="clear" w:color="auto" w:fill="92D050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4024" w:type="dxa"/>
            <w:shd w:val="clear" w:color="auto" w:fill="92D050"/>
          </w:tcPr>
          <w:p w:rsidR="008A319A" w:rsidRDefault="008A319A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</w:tbl>
    <w:p w:rsidR="00E42EE7" w:rsidRDefault="00E42EE7">
      <w:pPr>
        <w:spacing w:after="160" w:line="259" w:lineRule="auto"/>
        <w:rPr>
          <w:sz w:val="28"/>
          <w:szCs w:val="28"/>
        </w:rPr>
      </w:pPr>
    </w:p>
    <w:p w:rsidR="00E42EE7" w:rsidRDefault="00E42EE7" w:rsidP="00E42EE7">
      <w:pPr>
        <w:jc w:val="center"/>
        <w:rPr>
          <w:sz w:val="28"/>
          <w:szCs w:val="28"/>
        </w:rPr>
      </w:pPr>
    </w:p>
    <w:p w:rsidR="00E42EE7" w:rsidRPr="000D0238" w:rsidRDefault="00E42EE7" w:rsidP="00E42EE7">
      <w:pPr>
        <w:jc w:val="center"/>
        <w:rPr>
          <w:sz w:val="28"/>
          <w:szCs w:val="28"/>
        </w:rPr>
      </w:pPr>
    </w:p>
    <w:p w:rsidR="008001C1" w:rsidRDefault="008001C1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:rsidR="00E42EE7" w:rsidRDefault="008001C1">
      <w:bookmarkStart w:id="0" w:name="_GoBack"/>
      <w:r>
        <w:lastRenderedPageBreak/>
        <w:t>Inputs aus Kursausschreibung</w:t>
      </w:r>
    </w:p>
    <w:bookmarkEnd w:id="0"/>
    <w:p w:rsidR="003078A8" w:rsidRDefault="008A319A" w:rsidP="00E42EE7">
      <w:pPr>
        <w:spacing w:after="160" w:line="259" w:lineRule="auto"/>
      </w:pPr>
      <w:r w:rsidRPr="008A319A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109</wp:posOffset>
            </wp:positionV>
            <wp:extent cx="7496058" cy="9065173"/>
            <wp:effectExtent l="0" t="0" r="0" b="0"/>
            <wp:wrapTight wrapText="bothSides">
              <wp:wrapPolygon edited="0">
                <wp:start x="3733" y="227"/>
                <wp:lineTo x="3733" y="21154"/>
                <wp:lineTo x="17732" y="21154"/>
                <wp:lineTo x="17732" y="227"/>
                <wp:lineTo x="3733" y="227"/>
              </wp:wrapPolygon>
            </wp:wrapTight>
            <wp:docPr id="7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78"/>
                    <a:stretch/>
                  </pic:blipFill>
                  <pic:spPr>
                    <a:xfrm>
                      <a:off x="0" y="0"/>
                      <a:ext cx="7496058" cy="9065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78A8" w:rsidSect="009C7D2E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851" w:bottom="1134" w:left="851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50DA" w:rsidRDefault="005C50DA" w:rsidP="00E42EE7">
      <w:r>
        <w:separator/>
      </w:r>
    </w:p>
  </w:endnote>
  <w:endnote w:type="continuationSeparator" w:id="0">
    <w:p w:rsidR="005C50DA" w:rsidRDefault="005C50DA" w:rsidP="00E42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4ACE" w:rsidRPr="009447E7" w:rsidRDefault="008001C1" w:rsidP="009447E7">
    <w:pPr>
      <w:pStyle w:val="Fuzeile"/>
      <w:tabs>
        <w:tab w:val="clear" w:pos="4536"/>
        <w:tab w:val="left" w:pos="2268"/>
        <w:tab w:val="left" w:pos="4820"/>
        <w:tab w:val="left" w:pos="6663"/>
      </w:tabs>
      <w:rPr>
        <w:rFonts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2EE7" w:rsidRPr="009C7D2E" w:rsidRDefault="00E42EE7" w:rsidP="009C7D2E">
    <w:pPr>
      <w:pStyle w:val="Fuzeile"/>
      <w:tabs>
        <w:tab w:val="clear" w:pos="4536"/>
        <w:tab w:val="clear" w:pos="9072"/>
        <w:tab w:val="left" w:pos="2835"/>
        <w:tab w:val="left" w:pos="5529"/>
        <w:tab w:val="left" w:pos="8080"/>
      </w:tabs>
      <w:rPr>
        <w:rFonts w:cs="Arial"/>
        <w:sz w:val="18"/>
        <w:szCs w:val="16"/>
      </w:rPr>
    </w:pPr>
    <w:r w:rsidRPr="009C7D2E">
      <w:rPr>
        <w:rFonts w:cs="Arial"/>
        <w:sz w:val="18"/>
        <w:szCs w:val="16"/>
      </w:rPr>
      <w:t xml:space="preserve">SVDE ASDD </w:t>
    </w:r>
    <w:r w:rsidRPr="009C7D2E">
      <w:rPr>
        <w:rFonts w:cs="Arial"/>
        <w:sz w:val="18"/>
        <w:szCs w:val="16"/>
      </w:rPr>
      <w:tab/>
      <w:t>Postfach 686</w:t>
    </w:r>
    <w:r w:rsidRPr="009C7D2E">
      <w:rPr>
        <w:rFonts w:cs="Arial"/>
        <w:sz w:val="18"/>
        <w:szCs w:val="16"/>
      </w:rPr>
      <w:tab/>
      <w:t>T 031 313 88 70</w:t>
    </w:r>
    <w:r w:rsidRPr="009C7D2E">
      <w:rPr>
        <w:rFonts w:cs="Arial"/>
        <w:sz w:val="18"/>
        <w:szCs w:val="16"/>
      </w:rPr>
      <w:tab/>
      <w:t>service@svde-asdd.ch</w:t>
    </w:r>
  </w:p>
  <w:p w:rsidR="00E42EE7" w:rsidRPr="009C7D2E" w:rsidRDefault="00E42EE7" w:rsidP="009C7D2E">
    <w:pPr>
      <w:pStyle w:val="Fuzeile"/>
      <w:tabs>
        <w:tab w:val="clear" w:pos="4536"/>
        <w:tab w:val="clear" w:pos="9072"/>
        <w:tab w:val="left" w:pos="2835"/>
        <w:tab w:val="left" w:pos="5529"/>
        <w:tab w:val="left" w:pos="8080"/>
      </w:tabs>
      <w:rPr>
        <w:rFonts w:cs="Arial"/>
        <w:sz w:val="18"/>
        <w:szCs w:val="16"/>
      </w:rPr>
    </w:pPr>
    <w:r w:rsidRPr="009C7D2E">
      <w:rPr>
        <w:rFonts w:cs="Arial"/>
        <w:sz w:val="18"/>
        <w:szCs w:val="16"/>
      </w:rPr>
      <w:t xml:space="preserve">Altenbergstrasse 29 </w:t>
    </w:r>
    <w:r w:rsidRPr="009C7D2E">
      <w:rPr>
        <w:rFonts w:cs="Arial"/>
        <w:sz w:val="18"/>
        <w:szCs w:val="16"/>
      </w:rPr>
      <w:tab/>
      <w:t>CH-3000 Bern 8</w:t>
    </w:r>
    <w:r w:rsidRPr="009C7D2E">
      <w:rPr>
        <w:rFonts w:cs="Arial"/>
        <w:sz w:val="18"/>
        <w:szCs w:val="16"/>
      </w:rPr>
      <w:tab/>
    </w:r>
    <w:r w:rsidRPr="009C7D2E">
      <w:rPr>
        <w:rFonts w:cs="Arial"/>
        <w:sz w:val="18"/>
        <w:szCs w:val="16"/>
      </w:rPr>
      <w:tab/>
      <w:t>www.svde-asdd.ch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50DA" w:rsidRDefault="005C50DA" w:rsidP="00E42EE7">
      <w:r>
        <w:separator/>
      </w:r>
    </w:p>
  </w:footnote>
  <w:footnote w:type="continuationSeparator" w:id="0">
    <w:p w:rsidR="005C50DA" w:rsidRDefault="005C50DA" w:rsidP="00E42E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655629"/>
      <w:docPartObj>
        <w:docPartGallery w:val="Page Numbers (Margins)"/>
        <w:docPartUnique/>
      </w:docPartObj>
    </w:sdtPr>
    <w:sdtEndPr/>
    <w:sdtContent>
      <w:p w:rsidR="00A82DB6" w:rsidRPr="003E5615" w:rsidRDefault="008A319A" w:rsidP="00A82DB6">
        <w:pPr>
          <w:pStyle w:val="Kopfzeile"/>
          <w:tabs>
            <w:tab w:val="clear" w:pos="4536"/>
          </w:tabs>
          <w:ind w:left="-1701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2336" behindDoc="0" locked="0" layoutInCell="0" allowOverlap="1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4" name="Rechtec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319A" w:rsidRDefault="008A319A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8001C1" w:rsidRPr="008001C1">
                                <w:rPr>
                                  <w:noProof/>
                                  <w:lang w:val="de-DE"/>
                                </w:rPr>
                                <w:t>4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hteck 4" o:spid="_x0000_s1026" style="position:absolute;left:0;text-align:left;margin-left:6.1pt;margin-top:0;width:57.3pt;height:25.95pt;z-index:251662336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" o:allowincell="f" stroked="f">
                  <v:textbox>
                    <w:txbxContent>
                      <w:p w:rsidR="008A319A" w:rsidRDefault="008A319A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8001C1" w:rsidRPr="008001C1">
                          <w:rPr>
                            <w:noProof/>
                            <w:lang w:val="de-DE"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  <w:p w:rsidR="00A82DB6" w:rsidRDefault="008001C1" w:rsidP="00A82DB6">
    <w:pPr>
      <w:pStyle w:val="Kopfzeile"/>
    </w:pPr>
  </w:p>
  <w:p w:rsidR="00706051" w:rsidRDefault="008001C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2EE7" w:rsidRDefault="009C7D2E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-342900</wp:posOffset>
          </wp:positionH>
          <wp:positionV relativeFrom="paragraph">
            <wp:posOffset>18415</wp:posOffset>
          </wp:positionV>
          <wp:extent cx="7884160" cy="1402715"/>
          <wp:effectExtent l="0" t="0" r="2540" b="6985"/>
          <wp:wrapTight wrapText="bothSides">
            <wp:wrapPolygon edited="0">
              <wp:start x="0" y="0"/>
              <wp:lineTo x="0" y="21414"/>
              <wp:lineTo x="21555" y="21414"/>
              <wp:lineTo x="21555" y="0"/>
              <wp:lineTo x="0" y="0"/>
            </wp:wrapPolygon>
          </wp:wrapTight>
          <wp:docPr id="1" name="Bild 1" descr="svde_bild_far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vde_bild_farbi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4160" cy="1402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sdt>
      <w:sdtPr>
        <w:id w:val="451290449"/>
        <w:docPartObj>
          <w:docPartGallery w:val="Page Numbers (Margins)"/>
          <w:docPartUnique/>
        </w:docPartObj>
      </w:sdtPr>
      <w:sdtEndPr/>
      <w:sdtContent>
        <w:r w:rsidR="008A319A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3" name="Rechteck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319A" w:rsidRDefault="008A319A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8001C1" w:rsidRPr="008001C1">
                                <w:rPr>
                                  <w:noProof/>
                                  <w:lang w:val="de-DE"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hteck 3" o:spid="_x0000_s1027" style="position:absolute;margin-left:6.1pt;margin-top:0;width:57.3pt;height:25.95pt;z-index:251660288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" o:allowincell="f" stroked="f">
                  <v:textbox>
                    <w:txbxContent>
                      <w:p w:rsidR="008A319A" w:rsidRDefault="008A319A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8001C1" w:rsidRPr="008001C1">
                          <w:rPr>
                            <w:noProof/>
                            <w:lang w:val="de-DE"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D81"/>
    <w:rsid w:val="00002D81"/>
    <w:rsid w:val="0009093D"/>
    <w:rsid w:val="003078A8"/>
    <w:rsid w:val="005C50DA"/>
    <w:rsid w:val="008001C1"/>
    <w:rsid w:val="008A319A"/>
    <w:rsid w:val="009C7D2E"/>
    <w:rsid w:val="00E42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66599364"/>
  <w15:chartTrackingRefBased/>
  <w15:docId w15:val="{60774E2C-9171-4960-9E0B-AB2DE467F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42EE7"/>
    <w:pPr>
      <w:spacing w:after="0" w:line="240" w:lineRule="auto"/>
    </w:pPr>
    <w:rPr>
      <w:rFonts w:ascii="Arial" w:eastAsia="Times New Roman" w:hAnsi="Arial" w:cs="Times New Roman"/>
      <w:szCs w:val="20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42EE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42EE7"/>
    <w:rPr>
      <w:rFonts w:ascii="Arial" w:eastAsia="Times New Roman" w:hAnsi="Arial" w:cs="Times New Roman"/>
      <w:szCs w:val="20"/>
      <w:lang w:eastAsia="de-CH"/>
    </w:rPr>
  </w:style>
  <w:style w:type="paragraph" w:styleId="Fuzeile">
    <w:name w:val="footer"/>
    <w:basedOn w:val="Standard"/>
    <w:link w:val="FuzeileZchn"/>
    <w:uiPriority w:val="99"/>
    <w:rsid w:val="00E42EE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42EE7"/>
    <w:rPr>
      <w:rFonts w:ascii="Arial" w:eastAsia="Times New Roman" w:hAnsi="Arial" w:cs="Times New Roman"/>
      <w:szCs w:val="20"/>
      <w:lang w:eastAsia="de-CH"/>
    </w:rPr>
  </w:style>
  <w:style w:type="table" w:styleId="Tabellenraster">
    <w:name w:val="Table Grid"/>
    <w:basedOn w:val="NormaleTabelle"/>
    <w:uiPriority w:val="39"/>
    <w:rsid w:val="008A31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249710B6.dotm</Template>
  <TotalTime>0</TotalTime>
  <Pages>4</Pages>
  <Words>46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Andrina</dc:creator>
  <cp:keywords/>
  <dc:description/>
  <cp:lastModifiedBy>Trösch Stefanie</cp:lastModifiedBy>
  <cp:revision>3</cp:revision>
  <dcterms:created xsi:type="dcterms:W3CDTF">2019-05-29T07:57:00Z</dcterms:created>
  <dcterms:modified xsi:type="dcterms:W3CDTF">2019-12-17T09:43:00Z</dcterms:modified>
</cp:coreProperties>
</file>